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504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04"/>
            </w:tblGrid>
            <w:tr w:rsidR="0000000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000000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10/06/2021 – DEPARTAMENTO MUNICIPAL DE SAÚDE – GUAPIRAMA/PR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04"/>
                  </w:tblGrid>
                  <w:tr w:rsidR="00000000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721" w:type="dxa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8"/>
                          <w:gridCol w:w="4292"/>
                          <w:gridCol w:w="5847"/>
                          <w:gridCol w:w="2384"/>
                        </w:tblGrid>
                        <w:tr w:rsidR="00000000">
                          <w:trPr>
                            <w:trHeight w:val="549"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000000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000000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000000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000000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000000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000000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000000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000000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1.306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000000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402</w:t>
                              </w:r>
                            </w:p>
                          </w:tc>
                        </w:tr>
                        <w:tr w:rsidR="00000000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000000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22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000000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000000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000000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57 ANOS OU MAIS </w:t>
                              </w:r>
                            </w:p>
                            <w:p w:rsidR="00000000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000000">
                          <w:trPr>
                            <w:trHeight w:val="10628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12095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095"/>
                              </w:tblGrid>
                              <w:tr w:rsidR="00000000">
                                <w:trPr>
                                  <w:trHeight w:val="4984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6"/>
                                    </w:tblGrid>
                                    <w:tr w:rsidR="00000000">
                                      <w:trPr>
                                        <w:trHeight w:val="4007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710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5"/>
                                            <w:gridCol w:w="3920"/>
                                            <w:gridCol w:w="1354"/>
                                            <w:gridCol w:w="2213"/>
                                            <w:gridCol w:w="2346"/>
                                          </w:tblGrid>
                                          <w:tr w:rsidR="00000000">
                                            <w:trPr>
                                              <w:trHeight w:val="31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População estimada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000000" w:rsidRDefault="0041691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24" w:type="pct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6"/>
                                            <w:gridCol w:w="4040"/>
                                            <w:gridCol w:w="1218"/>
                                            <w:gridCol w:w="2226"/>
                                            <w:gridCol w:w="2422"/>
                                          </w:tblGrid>
                                          <w:tr w:rsidR="00000000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000000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57 anos ou mais</w:t>
                                                </w:r>
                                              </w:p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sem</w:t>
                                                </w:r>
                                                <w:proofErr w:type="gramEnd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82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000000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 64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07</w:t>
                                                </w:r>
                                              </w:p>
                                            </w:tc>
                                          </w:tr>
                                          <w:tr w:rsidR="00000000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65 a 69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</w:tr>
                                          <w:tr w:rsidR="00000000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70 a 74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139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131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000000" w:rsidRDefault="0041691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2"/>
                                            <w:gridCol w:w="4058"/>
                                            <w:gridCol w:w="1222"/>
                                            <w:gridCol w:w="2216"/>
                                            <w:gridCol w:w="2440"/>
                                          </w:tblGrid>
                                          <w:tr w:rsidR="00000000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75 a 79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000000" w:rsidRDefault="0041691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000000" w:rsidRDefault="0041691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8"/>
                                            <w:gridCol w:w="4019"/>
                                            <w:gridCol w:w="1205"/>
                                            <w:gridCol w:w="2248"/>
                                            <w:gridCol w:w="2438"/>
                                          </w:tblGrid>
                                          <w:tr w:rsidR="00000000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80 a 84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  <w:tr w:rsidR="00000000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85 a 89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23</w:t>
                                                </w:r>
                                              </w:p>
                                            </w:tc>
                                          </w:tr>
                                          <w:tr w:rsidR="00000000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90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</w:tr>
                                          <w:tr w:rsidR="00000000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Trabalhadores de Saúde que atuam em Serviços de Saúde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</w:tr>
                                          <w:tr w:rsidR="00000000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37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000000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000000" w:rsidRDefault="00416911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00000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000000" w:rsidRDefault="0041691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000000" w:rsidRDefault="00416911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00000" w:rsidRDefault="00416911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000000">
                          <w:trPr>
                            <w:jc w:val="center"/>
                            <w:hidden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000000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000000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29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000000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1.708</w:t>
                              </w:r>
                            </w:p>
                          </w:tc>
                          <w:tc>
                            <w:tcPr>
                              <w:tcW w:w="93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000000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000000" w:rsidRDefault="00416911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00000" w:rsidRDefault="00416911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000000" w:rsidRDefault="00416911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attachedTemplate r:id="rId1"/>
  <w:defaultTabStop w:val="708"/>
  <w:hyphenationZone w:val="420"/>
  <w:noPunctuationKerning/>
  <w:characterSpacingControl w:val="doNotCompress"/>
  <w:compat/>
  <w:rsids>
    <w:rsidRoot w:val="0032028D"/>
    <w:rsid w:val="0032028D"/>
    <w:rsid w:val="00416911"/>
    <w:rsid w:val="00DE6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/>
      <w:u w:val="single"/>
    </w:rPr>
  </w:style>
  <w:style w:type="paragraph" w:customStyle="1" w:styleId="scgridpage">
    <w:name w:val="scgridpage"/>
    <w:basedOn w:val="Normal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pPr>
      <w:shd w:val="clear" w:color="auto" w:fill="FFFFFF"/>
    </w:pPr>
  </w:style>
  <w:style w:type="paragraph" w:customStyle="1" w:styleId="scgridsummarysearchcampo">
    <w:name w:val="scgridsummarysearchcampo"/>
    <w:basedOn w:val="Normal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</w:style>
  <w:style w:type="paragraph" w:customStyle="1" w:styleId="sc-ui-groupby-options">
    <w:name w:val="sc-ui-groupby-options"/>
    <w:basedOn w:val="Normal"/>
  </w:style>
  <w:style w:type="paragraph" w:customStyle="1" w:styleId="sc-ui-overflow-groupby">
    <w:name w:val="sc-ui-overflow-groupby"/>
    <w:basedOn w:val="Normal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pPr>
      <w:spacing w:before="100" w:beforeAutospacing="1" w:after="100" w:afterAutospacing="1"/>
    </w:pPr>
  </w:style>
  <w:style w:type="paragraph" w:customStyle="1" w:styleId="no-match">
    <w:name w:val="no-match"/>
    <w:basedOn w:val="Normal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734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</cp:revision>
  <dcterms:created xsi:type="dcterms:W3CDTF">2021-06-11T16:21:00Z</dcterms:created>
  <dcterms:modified xsi:type="dcterms:W3CDTF">2021-06-11T16:21:00Z</dcterms:modified>
</cp:coreProperties>
</file>